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十四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十四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由党委书记张立顺同志和</w:t>
      </w:r>
      <w:r>
        <w:rPr>
          <w:rFonts w:hint="eastAsia" w:ascii="仿宋_GB2312" w:eastAsia="仿宋_GB2312"/>
          <w:sz w:val="32"/>
          <w:szCs w:val="32"/>
          <w:lang w:eastAsia="zh-CN"/>
        </w:rPr>
        <w:t>副院长宋爱军同志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26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06、行政楼412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党委书记张立顺同志主持学校党委全面工作，分管党委办公室、宣传、统战、巡察、学生（武装）、工会、共青团、思想政治理论课、离退休、国际交流、港澳台事务工作；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副院长宋爱军同志分管人事、基建、国有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资产管理、后勤、保卫工作。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24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19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6DB0F9-B93D-466A-BD38-CFFCA7FDA0D2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9B26970A-7AEB-4552-BA15-404112CAAE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7ABE48-3387-4F64-AD6A-D57D322890D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645C866-E390-41E4-8195-E5C649A802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79B28F-AF1E-43AA-9098-81961324552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C0184472-A5FB-493D-8844-FAC85039189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CF0C42A-2A19-425F-8F5A-CB3CD06E658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707560D-F056-4288-8712-F77EFAD7E84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7B626CD-4CFE-4AE8-B9BE-88B137F3E2E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ZTc4N2QxNDIyMWMyYzg2YjFkNDViMDBiNzQ2NWQifQ=="/>
  </w:docVars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40724E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2A01A6B"/>
    <w:rsid w:val="2310108D"/>
    <w:rsid w:val="23E90BB0"/>
    <w:rsid w:val="247C7D77"/>
    <w:rsid w:val="26976DA6"/>
    <w:rsid w:val="26C54A12"/>
    <w:rsid w:val="278B1CC7"/>
    <w:rsid w:val="28C7196A"/>
    <w:rsid w:val="29796228"/>
    <w:rsid w:val="2B9951D4"/>
    <w:rsid w:val="2C8A6F49"/>
    <w:rsid w:val="2D7C2B6A"/>
    <w:rsid w:val="2EC414BE"/>
    <w:rsid w:val="3359155C"/>
    <w:rsid w:val="35840111"/>
    <w:rsid w:val="37DB1144"/>
    <w:rsid w:val="38797597"/>
    <w:rsid w:val="3B1C557C"/>
    <w:rsid w:val="3BE777DC"/>
    <w:rsid w:val="3D2F3D6F"/>
    <w:rsid w:val="3E073BD6"/>
    <w:rsid w:val="3F9D101F"/>
    <w:rsid w:val="41F94A28"/>
    <w:rsid w:val="46F1005A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974827"/>
    <w:rsid w:val="65B0485F"/>
    <w:rsid w:val="67B723EF"/>
    <w:rsid w:val="68F07036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451</Words>
  <Characters>504</Characters>
  <Lines>0</Lines>
  <Paragraphs>0</Paragraphs>
  <TotalTime>203</TotalTime>
  <ScaleCrop>false</ScaleCrop>
  <LinksUpToDate>false</LinksUpToDate>
  <CharactersWithSpaces>523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2022-05-20T05:44:55Z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231943770_embed</vt:lpwstr>
  </property>
  <property fmtid="{D5CDD505-2E9C-101B-9397-08002B2CF9AE}" pid="4" name="ICV">
    <vt:lpwstr>5871FA14A6BD4315B0477F4350E114FC</vt:lpwstr>
  </property>
</Properties>
</file>