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2021-2022学年度第二学期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十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校领导接待日安排的通知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kern w:val="0"/>
          <w:sz w:val="32"/>
          <w:szCs w:val="32"/>
          <w:lang w:eastAsia="zh-CN"/>
        </w:rPr>
        <w:t>十</w:t>
      </w:r>
      <w:r>
        <w:rPr>
          <w:rFonts w:hint="eastAsia" w:ascii="仿宋_GB2312" w:eastAsia="仿宋_GB2312"/>
          <w:kern w:val="0"/>
          <w:sz w:val="32"/>
          <w:szCs w:val="32"/>
        </w:rPr>
        <w:t>周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由党委书记张立顺同志和副院长张卫国同志接待师生来访。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时间：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kern w:val="0"/>
          <w:sz w:val="32"/>
          <w:szCs w:val="32"/>
        </w:rPr>
        <w:t>月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28</w:t>
      </w:r>
      <w:r>
        <w:rPr>
          <w:rFonts w:hint="eastAsia" w:ascii="仿宋_GB2312" w:eastAsia="仿宋_GB2312"/>
          <w:kern w:val="0"/>
          <w:sz w:val="32"/>
          <w:szCs w:val="32"/>
        </w:rPr>
        <w:t>日（星期</w:t>
      </w:r>
      <w:r>
        <w:rPr>
          <w:rFonts w:hint="eastAsia" w:ascii="仿宋_GB2312" w:eastAsia="仿宋_GB2312"/>
          <w:kern w:val="0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kern w:val="0"/>
          <w:sz w:val="32"/>
          <w:szCs w:val="32"/>
        </w:rPr>
        <w:t>）下午14: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kern w:val="0"/>
          <w:sz w:val="32"/>
          <w:szCs w:val="32"/>
        </w:rPr>
        <w:t>0至1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kern w:val="0"/>
          <w:sz w:val="32"/>
          <w:szCs w:val="32"/>
        </w:rPr>
        <w:t>: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kern w:val="0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kern w:val="0"/>
          <w:sz w:val="32"/>
          <w:szCs w:val="32"/>
        </w:rPr>
        <w:t>地点</w:t>
      </w:r>
      <w:r>
        <w:rPr>
          <w:rFonts w:hint="eastAsia" w:ascii="仿宋_GB2312" w:eastAsia="仿宋_GB2312"/>
          <w:kern w:val="0"/>
          <w:sz w:val="32"/>
          <w:szCs w:val="32"/>
          <w:highlight w:val="none"/>
        </w:rPr>
        <w:t>：行政楼4</w:t>
      </w:r>
      <w:r>
        <w:rPr>
          <w:rFonts w:hint="eastAsia" w:ascii="仿宋_GB2312" w:eastAsia="仿宋_GB2312"/>
          <w:kern w:val="0"/>
          <w:sz w:val="32"/>
          <w:szCs w:val="32"/>
          <w:highlight w:val="none"/>
          <w:lang w:val="en-US" w:eastAsia="zh-CN"/>
        </w:rPr>
        <w:t>06、行政楼413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党委书记张立顺同志主持学校党委全面工作，分管党委办公室、宣传、统战、巡察、学生（武装）、工会、共青团、思想政治理论课、离退休、国际交流、港澳台事务工作；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副院长张卫国同志分管本科教学、招生、场馆、赛事服务、继续教育、财务、网络安全和信息化工作。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1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kern w:val="0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kern w:val="0"/>
          <w:sz w:val="32"/>
          <w:szCs w:val="32"/>
        </w:rPr>
        <w:t>月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26</w:t>
      </w:r>
      <w:r>
        <w:rPr>
          <w:rFonts w:hint="eastAsia" w:ascii="仿宋_GB2312" w:eastAsia="仿宋_GB2312"/>
          <w:kern w:val="0"/>
          <w:sz w:val="32"/>
          <w:szCs w:val="32"/>
        </w:rPr>
        <w:t>日前发送电子邮件至</w:t>
      </w:r>
      <w:r>
        <w:rPr>
          <w:rFonts w:hint="eastAsia" w:ascii="仿宋_GB2312" w:eastAsia="仿宋_GB2312"/>
          <w:kern w:val="0"/>
          <w:sz w:val="32"/>
          <w:szCs w:val="32"/>
        </w:rPr>
        <w:fldChar w:fldCharType="begin"/>
      </w:r>
      <w:r>
        <w:rPr>
          <w:rFonts w:hint="eastAsia" w:ascii="仿宋_GB2312" w:eastAsia="仿宋_GB2312"/>
          <w:kern w:val="0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kern w:val="0"/>
          <w:sz w:val="32"/>
          <w:szCs w:val="32"/>
        </w:rPr>
        <w:fldChar w:fldCharType="separate"/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kern w:val="0"/>
          <w:sz w:val="32"/>
          <w:szCs w:val="32"/>
        </w:rPr>
        <w:t>@tjus.edu.cn</w:t>
      </w:r>
      <w:r>
        <w:rPr>
          <w:rFonts w:hint="eastAsia" w:ascii="仿宋_GB2312" w:eastAsia="仿宋_GB2312"/>
          <w:kern w:val="0"/>
          <w:sz w:val="32"/>
          <w:szCs w:val="32"/>
        </w:rPr>
        <w:fldChar w:fldCharType="end"/>
      </w:r>
      <w:r>
        <w:rPr>
          <w:rFonts w:hint="eastAsia" w:ascii="仿宋_GB2312" w:eastAsia="仿宋_GB2312"/>
          <w:kern w:val="0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  <w:highlight w:val="none"/>
        </w:rPr>
      </w:pPr>
      <w:r>
        <w:rPr>
          <w:rFonts w:hint="eastAsia" w:ascii="仿宋_GB2312" w:eastAsia="仿宋_GB2312"/>
          <w:kern w:val="0"/>
          <w:sz w:val="32"/>
          <w:szCs w:val="32"/>
          <w:highlight w:val="none"/>
        </w:rPr>
        <w:t>2</w:t>
      </w:r>
      <w:r>
        <w:rPr>
          <w:rFonts w:hint="eastAsia" w:ascii="仿宋_GB2312" w:eastAsia="仿宋_GB2312"/>
          <w:kern w:val="0"/>
          <w:sz w:val="32"/>
          <w:szCs w:val="32"/>
          <w:highlight w:val="none"/>
          <w:lang w:val="en-US" w:eastAsia="zh-CN"/>
        </w:rPr>
        <w:t>.根据疫情防控形势及相关要求，可调整为预约线上接待。如有变化，以临时通知为准</w:t>
      </w:r>
      <w:r>
        <w:rPr>
          <w:rFonts w:hint="eastAsia" w:ascii="仿宋_GB2312" w:eastAsia="仿宋_GB2312"/>
          <w:kern w:val="0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附</w:t>
      </w:r>
      <w:r>
        <w:rPr>
          <w:rFonts w:hint="eastAsia" w:ascii="仿宋_GB2312" w:eastAsia="仿宋_GB2312"/>
          <w:kern w:val="0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kern w:val="0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kern w:val="0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20</w:t>
      </w:r>
      <w:r>
        <w:rPr>
          <w:rFonts w:hint="eastAsia" w:ascii="仿宋_GB2312" w:eastAsia="仿宋_GB2312" w:cs="仿宋_GB2312"/>
          <w:kern w:val="0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年</w:t>
      </w:r>
      <w:r>
        <w:rPr>
          <w:rFonts w:hint="eastAsia" w:ascii="仿宋_GB2312" w:eastAsia="仿宋_GB2312" w:cs="仿宋_GB2312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月</w:t>
      </w:r>
      <w:r>
        <w:rPr>
          <w:rFonts w:hint="eastAsia" w:ascii="仿宋_GB2312" w:eastAsia="仿宋_GB2312" w:cs="仿宋_GB2312"/>
          <w:kern w:val="0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日</w:t>
      </w: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560" w:hanging="560" w:hanging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772B29-E4BD-4468-A9BB-6B1B17D4A647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3006FC88-41D4-41E7-85B9-D140FE7107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921B4EA-8703-4880-8832-963D79FB89A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B40C375-8AE1-4D90-A814-EBC7AE2135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EC8B464-F96F-4A1B-97A9-32D4A7D2F3E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4E87F099-DB31-4B12-A505-02D90A2E0C3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279D72A-3A2F-408D-B304-E661D3DD578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5AB7C95-235E-4A68-B71E-4582EEF8506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65B5E19-6FD4-446D-BC8D-ED122B821A4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09F2456"/>
    <w:rsid w:val="01F02B8D"/>
    <w:rsid w:val="024B099F"/>
    <w:rsid w:val="042243BF"/>
    <w:rsid w:val="044F1CFA"/>
    <w:rsid w:val="057D278D"/>
    <w:rsid w:val="05C1761D"/>
    <w:rsid w:val="06102E6B"/>
    <w:rsid w:val="06EC3A63"/>
    <w:rsid w:val="086667E4"/>
    <w:rsid w:val="0A40724E"/>
    <w:rsid w:val="0A5465B2"/>
    <w:rsid w:val="0B641318"/>
    <w:rsid w:val="0C4D4C79"/>
    <w:rsid w:val="0C957BF8"/>
    <w:rsid w:val="0DD927E3"/>
    <w:rsid w:val="0E2055ED"/>
    <w:rsid w:val="0E5D46E2"/>
    <w:rsid w:val="0EFA70C3"/>
    <w:rsid w:val="0F2C1CBA"/>
    <w:rsid w:val="0F9C6FCC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95720DF"/>
    <w:rsid w:val="1E445628"/>
    <w:rsid w:val="1E612738"/>
    <w:rsid w:val="1F3F789D"/>
    <w:rsid w:val="1F431432"/>
    <w:rsid w:val="20CA13E8"/>
    <w:rsid w:val="225F6CDE"/>
    <w:rsid w:val="2310108D"/>
    <w:rsid w:val="23E90BB0"/>
    <w:rsid w:val="247C7D77"/>
    <w:rsid w:val="26976DA6"/>
    <w:rsid w:val="26C54A12"/>
    <w:rsid w:val="278B1CC7"/>
    <w:rsid w:val="28C7196A"/>
    <w:rsid w:val="29796228"/>
    <w:rsid w:val="29B50E88"/>
    <w:rsid w:val="2AC056AE"/>
    <w:rsid w:val="2B724B56"/>
    <w:rsid w:val="2C8A6F49"/>
    <w:rsid w:val="2D7C2B6A"/>
    <w:rsid w:val="2DA74F8B"/>
    <w:rsid w:val="30197C97"/>
    <w:rsid w:val="32924F20"/>
    <w:rsid w:val="3359155C"/>
    <w:rsid w:val="33B61DC8"/>
    <w:rsid w:val="33F70CD7"/>
    <w:rsid w:val="345D1A22"/>
    <w:rsid w:val="35840111"/>
    <w:rsid w:val="37DB1144"/>
    <w:rsid w:val="38797597"/>
    <w:rsid w:val="3B1C557C"/>
    <w:rsid w:val="3BE777DC"/>
    <w:rsid w:val="3D2F3D6F"/>
    <w:rsid w:val="3E073BD6"/>
    <w:rsid w:val="3F9D101F"/>
    <w:rsid w:val="41F94A28"/>
    <w:rsid w:val="44DB686F"/>
    <w:rsid w:val="45CB49F3"/>
    <w:rsid w:val="46473FA0"/>
    <w:rsid w:val="46F1005A"/>
    <w:rsid w:val="481237C9"/>
    <w:rsid w:val="48351D1C"/>
    <w:rsid w:val="4C186D4B"/>
    <w:rsid w:val="4CA667D2"/>
    <w:rsid w:val="4CCC0EFD"/>
    <w:rsid w:val="4CEB034A"/>
    <w:rsid w:val="4E481A1B"/>
    <w:rsid w:val="4FE776A1"/>
    <w:rsid w:val="50317618"/>
    <w:rsid w:val="53AC4B4B"/>
    <w:rsid w:val="549068E0"/>
    <w:rsid w:val="555428F6"/>
    <w:rsid w:val="55CB71B9"/>
    <w:rsid w:val="59DC532A"/>
    <w:rsid w:val="5B853F75"/>
    <w:rsid w:val="5CAC72C6"/>
    <w:rsid w:val="5E9553B1"/>
    <w:rsid w:val="5EAC1B52"/>
    <w:rsid w:val="5ED115B9"/>
    <w:rsid w:val="606F50B0"/>
    <w:rsid w:val="6133211E"/>
    <w:rsid w:val="62B92D8C"/>
    <w:rsid w:val="63EE555C"/>
    <w:rsid w:val="64797560"/>
    <w:rsid w:val="64C114D9"/>
    <w:rsid w:val="65B0485F"/>
    <w:rsid w:val="667B6BBE"/>
    <w:rsid w:val="670C5980"/>
    <w:rsid w:val="67B723EF"/>
    <w:rsid w:val="68F07036"/>
    <w:rsid w:val="69D611F7"/>
    <w:rsid w:val="6B317667"/>
    <w:rsid w:val="6C044CD3"/>
    <w:rsid w:val="6C3A2073"/>
    <w:rsid w:val="6C550722"/>
    <w:rsid w:val="6D535020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7DC4D33"/>
    <w:rsid w:val="782015F2"/>
    <w:rsid w:val="797B66AD"/>
    <w:rsid w:val="7A4153ED"/>
    <w:rsid w:val="7ACE4B2F"/>
    <w:rsid w:val="7B2F0975"/>
    <w:rsid w:val="7B791698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</Pages>
  <Words>498</Words>
  <Characters>552</Characters>
  <Lines>0</Lines>
  <Paragraphs>0</Paragraphs>
  <TotalTime>58</TotalTime>
  <ScaleCrop>false</ScaleCrop>
  <LinksUpToDate>false</LinksUpToDate>
  <CharactersWithSpaces>571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2022-04-22T01:24:42Z</cp:lastPrinted>
  <dcterms:modified xsi:type="dcterms:W3CDTF">2022-04-22T05:25:58Z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231943770_embed</vt:lpwstr>
  </property>
  <property fmtid="{D5CDD505-2E9C-101B-9397-08002B2CF9AE}" pid="4" name="ICV">
    <vt:lpwstr>39615B5824204C489019FB5676F9F8A4</vt:lpwstr>
  </property>
</Properties>
</file>