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2021-2022学年度第二学期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校领导接待日安排的通知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由党委书记王欢同志和</w:t>
      </w:r>
      <w:r>
        <w:rPr>
          <w:rFonts w:hint="eastAsia" w:ascii="仿宋_GB2312" w:eastAsia="仿宋_GB2312"/>
          <w:sz w:val="32"/>
          <w:szCs w:val="32"/>
          <w:lang w:eastAsia="zh-CN"/>
        </w:rPr>
        <w:t>副院长张欣同志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17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03、行政楼418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党委书记王欢同志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主持学校党委全面工作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分管党委办公室、巡察工作、国际交流、港澳台事务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副院长张欣同志分管科研、学科建设、研究生教育、图书馆、竞技体育、中国排球学院工作。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15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  <w:bookmarkStart w:id="0" w:name="_GoBack"/>
      <w:bookmarkEnd w:id="0"/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3F543D-9996-4A0C-8B01-40429EF0513E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48FAA4DF-EC3D-4E76-9EFF-6749D79D3D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049C5F-1B8E-4F8C-B5D1-5CE37BC406B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3FE868E-942B-4473-93D8-14B5250634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6FD249B-E50D-4340-91CD-7786423D573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C738C13F-080C-412F-A4A5-E60BDEA469B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75DDB2E-1129-4E97-907F-0864BF5AAE5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183B736-698D-47E5-B243-DE604A9630A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95DBCEC-52FA-4B93-8A59-4D5464AD3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40724E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C8A6F49"/>
    <w:rsid w:val="2D7C2B6A"/>
    <w:rsid w:val="2EC414BE"/>
    <w:rsid w:val="3359155C"/>
    <w:rsid w:val="35840111"/>
    <w:rsid w:val="37DB1144"/>
    <w:rsid w:val="38797597"/>
    <w:rsid w:val="3B1C557C"/>
    <w:rsid w:val="3BE777DC"/>
    <w:rsid w:val="3D2F3D6F"/>
    <w:rsid w:val="3E073BD6"/>
    <w:rsid w:val="3F9D101F"/>
    <w:rsid w:val="41F94A28"/>
    <w:rsid w:val="46F1005A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B0485F"/>
    <w:rsid w:val="67B723EF"/>
    <w:rsid w:val="68F07036"/>
    <w:rsid w:val="69D611F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7DC4D33"/>
    <w:rsid w:val="782015F2"/>
    <w:rsid w:val="797B66A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194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2022-03-11T02:57:38Z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231943770_embed</vt:lpwstr>
  </property>
  <property fmtid="{D5CDD505-2E9C-101B-9397-08002B2CF9AE}" pid="4" name="ICV">
    <vt:lpwstr>5871FA14A6BD4315B0477F4350E114FC</vt:lpwstr>
  </property>
</Properties>
</file>