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2021-2022学年度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十二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周校领导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sz w:val="32"/>
          <w:szCs w:val="32"/>
          <w:lang w:eastAsia="zh-CN"/>
        </w:rPr>
        <w:t>十二</w:t>
      </w:r>
      <w:r>
        <w:rPr>
          <w:rFonts w:hint="eastAsia" w:ascii="仿宋_GB2312" w:eastAsia="仿宋_GB2312"/>
          <w:sz w:val="32"/>
          <w:szCs w:val="32"/>
        </w:rPr>
        <w:t>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由党委副书记、院长吉承恕同志和副院长张卫国同志接待师生来访。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18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）下午14: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0至1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地点：行政楼4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05、行政楼413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党委副书记、院长吉承恕同志主持学校行政全面工作，分管院长办公室、审计、发展战略研究工作。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副院长张卫国同志分管本科教学、招生、场馆、赛事服务、继续教育、财务、网络安全和信息化工作。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16</w:t>
      </w:r>
      <w:r>
        <w:rPr>
          <w:rFonts w:hint="eastAsia" w:ascii="仿宋_GB2312" w:eastAsia="仿宋_GB2312"/>
          <w:sz w:val="32"/>
          <w:szCs w:val="32"/>
        </w:rPr>
        <w:t>日前发送电子邮件至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  <w:lang w:val="en-US" w:eastAsia="zh-CN"/>
        </w:rPr>
        <w:t>wangjing</w:t>
      </w:r>
      <w:r>
        <w:rPr>
          <w:rFonts w:hint="eastAsia" w:ascii="仿宋_GB2312" w:eastAsia="仿宋_GB2312"/>
          <w:sz w:val="32"/>
          <w:szCs w:val="32"/>
        </w:rPr>
        <w:t>@tjus.edu.cn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接待安排如有变动，以临时通知为准。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联系人：王静，联系电话：23012024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sz w:val="32"/>
          <w:szCs w:val="32"/>
        </w:rPr>
        <w:t>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5120" w:firstLineChars="1600"/>
        <w:textAlignment w:val="auto"/>
        <w:rPr>
          <w:rFonts w:hint="eastAsia" w:ascii="黑体" w:eastAsia="黑体" w:cs="方正小标宋_GBK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11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12</w:t>
      </w:r>
      <w:r>
        <w:rPr>
          <w:rFonts w:hint="eastAsia" w:ascii="仿宋_GB2312" w:eastAsia="仿宋_GB2312" w:cs="仿宋_GB2312"/>
          <w:sz w:val="32"/>
          <w:szCs w:val="32"/>
        </w:rPr>
        <w:t>日</w:t>
      </w:r>
      <w:bookmarkStart w:id="0" w:name="_GoBack"/>
      <w:bookmarkEnd w:id="0"/>
    </w:p>
    <w:p>
      <w:pPr>
        <w:rPr>
          <w:rFonts w:hint="eastAsia" w:ascii="黑体" w:eastAsia="黑体" w:cs="方正小标宋_GBK"/>
          <w:sz w:val="32"/>
          <w:szCs w:val="32"/>
        </w:rPr>
      </w:pPr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4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ind w:firstLine="560" w:firstLineChars="200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43AB87D-62AE-4D06-AF47-854D61BEBEF7}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  <w:embedRegular r:id="rId2" w:fontKey="{11018372-24C5-4F43-8031-725AEC582B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3A00E50-02FC-4E07-A6FF-0AFBFE83BA7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C613391-1631-42CF-961F-4DD83E8BFAB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E5497CE-62F4-425F-AC40-56091B3DED0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CF3325C8-5954-4031-8D83-3DF6E43B73F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2D3E1CB-3742-4E57-AC61-8ED1B71B064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BC5E394-55A4-4614-BA84-D65B81DB4A1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B0A6F27-BB97-484A-82AB-5F05707CCBD2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97597"/>
    <w:rsid w:val="01F02B8D"/>
    <w:rsid w:val="042243BF"/>
    <w:rsid w:val="044F1CFA"/>
    <w:rsid w:val="04C94671"/>
    <w:rsid w:val="057D278D"/>
    <w:rsid w:val="05C1761D"/>
    <w:rsid w:val="06102E6B"/>
    <w:rsid w:val="06517FB5"/>
    <w:rsid w:val="06EE1EC5"/>
    <w:rsid w:val="07447669"/>
    <w:rsid w:val="077F7127"/>
    <w:rsid w:val="086667E4"/>
    <w:rsid w:val="0A5465B2"/>
    <w:rsid w:val="0B641318"/>
    <w:rsid w:val="0C1A7DB9"/>
    <w:rsid w:val="0C4D4C79"/>
    <w:rsid w:val="0C957BF8"/>
    <w:rsid w:val="0DD927E3"/>
    <w:rsid w:val="0E5D46E2"/>
    <w:rsid w:val="0F2C1CBA"/>
    <w:rsid w:val="0F9C6FCC"/>
    <w:rsid w:val="11BE73C5"/>
    <w:rsid w:val="12084E27"/>
    <w:rsid w:val="126657E2"/>
    <w:rsid w:val="150A7DEE"/>
    <w:rsid w:val="1555131A"/>
    <w:rsid w:val="15743FB9"/>
    <w:rsid w:val="15BA21EB"/>
    <w:rsid w:val="15E72598"/>
    <w:rsid w:val="17532EE1"/>
    <w:rsid w:val="180F30E3"/>
    <w:rsid w:val="19BF2E25"/>
    <w:rsid w:val="19D86335"/>
    <w:rsid w:val="1B506886"/>
    <w:rsid w:val="1D1A211F"/>
    <w:rsid w:val="1E445628"/>
    <w:rsid w:val="1E612738"/>
    <w:rsid w:val="1EA84707"/>
    <w:rsid w:val="1F431432"/>
    <w:rsid w:val="225F6CDE"/>
    <w:rsid w:val="2310108D"/>
    <w:rsid w:val="23E90BB0"/>
    <w:rsid w:val="247C7D77"/>
    <w:rsid w:val="26976DA6"/>
    <w:rsid w:val="26C54A12"/>
    <w:rsid w:val="278B1CC7"/>
    <w:rsid w:val="28C7196A"/>
    <w:rsid w:val="29796228"/>
    <w:rsid w:val="29F460CF"/>
    <w:rsid w:val="2C8A6F49"/>
    <w:rsid w:val="2D7C2B6A"/>
    <w:rsid w:val="3359155C"/>
    <w:rsid w:val="35840111"/>
    <w:rsid w:val="37DB1144"/>
    <w:rsid w:val="3840125E"/>
    <w:rsid w:val="38797597"/>
    <w:rsid w:val="398C02DC"/>
    <w:rsid w:val="39FD484B"/>
    <w:rsid w:val="3B1C557C"/>
    <w:rsid w:val="3BE777DC"/>
    <w:rsid w:val="3D2F3D6F"/>
    <w:rsid w:val="3D4F135A"/>
    <w:rsid w:val="3E073BD6"/>
    <w:rsid w:val="3F9D101F"/>
    <w:rsid w:val="41F94A28"/>
    <w:rsid w:val="467A2580"/>
    <w:rsid w:val="481237C9"/>
    <w:rsid w:val="4C186D4B"/>
    <w:rsid w:val="4CA667D2"/>
    <w:rsid w:val="4CCC0EFD"/>
    <w:rsid w:val="4FE776A1"/>
    <w:rsid w:val="50317618"/>
    <w:rsid w:val="51CD6463"/>
    <w:rsid w:val="53AC4B4B"/>
    <w:rsid w:val="549068E0"/>
    <w:rsid w:val="55CB71B9"/>
    <w:rsid w:val="55D114D7"/>
    <w:rsid w:val="55FB0D53"/>
    <w:rsid w:val="59DC532A"/>
    <w:rsid w:val="5B853F75"/>
    <w:rsid w:val="5C4A6188"/>
    <w:rsid w:val="5E9553B1"/>
    <w:rsid w:val="5F70643F"/>
    <w:rsid w:val="606F50B0"/>
    <w:rsid w:val="6133211E"/>
    <w:rsid w:val="62B92D8C"/>
    <w:rsid w:val="63507DB2"/>
    <w:rsid w:val="63EE555C"/>
    <w:rsid w:val="64797560"/>
    <w:rsid w:val="64C114D9"/>
    <w:rsid w:val="65B0485F"/>
    <w:rsid w:val="66DF20E8"/>
    <w:rsid w:val="67B723EF"/>
    <w:rsid w:val="67CC7A38"/>
    <w:rsid w:val="68F07036"/>
    <w:rsid w:val="695D7E72"/>
    <w:rsid w:val="69D611F7"/>
    <w:rsid w:val="6C044CD3"/>
    <w:rsid w:val="6C3A2073"/>
    <w:rsid w:val="6C550722"/>
    <w:rsid w:val="6C824111"/>
    <w:rsid w:val="6CC40D42"/>
    <w:rsid w:val="6D535020"/>
    <w:rsid w:val="6E0F330B"/>
    <w:rsid w:val="6E857291"/>
    <w:rsid w:val="6FF91C8F"/>
    <w:rsid w:val="700E5966"/>
    <w:rsid w:val="707E1370"/>
    <w:rsid w:val="718D1026"/>
    <w:rsid w:val="71B90875"/>
    <w:rsid w:val="7282239E"/>
    <w:rsid w:val="72A870F9"/>
    <w:rsid w:val="73680257"/>
    <w:rsid w:val="73A0324C"/>
    <w:rsid w:val="75EA6CED"/>
    <w:rsid w:val="7694488E"/>
    <w:rsid w:val="77DC4D33"/>
    <w:rsid w:val="782015F2"/>
    <w:rsid w:val="797B66AD"/>
    <w:rsid w:val="7ACE4B2F"/>
    <w:rsid w:val="7B2F0975"/>
    <w:rsid w:val="7B791698"/>
    <w:rsid w:val="7BFA1157"/>
    <w:rsid w:val="7D3B1855"/>
    <w:rsid w:val="7DBB18C5"/>
    <w:rsid w:val="7E1D60F7"/>
    <w:rsid w:val="7E2D1642"/>
    <w:rsid w:val="7EC42988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sz w:val="18"/>
      <w:szCs w:val="18"/>
    </w:rPr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yperlink"/>
    <w:basedOn w:val="5"/>
    <w:qFormat/>
    <w:uiPriority w:val="0"/>
    <w:rPr>
      <w:color w:val="0000FF"/>
      <w:u w:val="none"/>
    </w:rPr>
  </w:style>
  <w:style w:type="character" w:styleId="10">
    <w:name w:val="HTML Cite"/>
    <w:basedOn w:val="5"/>
    <w:qFormat/>
    <w:uiPriority w:val="0"/>
  </w:style>
  <w:style w:type="character" w:styleId="11">
    <w:name w:val="HTML Sample"/>
    <w:basedOn w:val="5"/>
    <w:qFormat/>
    <w:uiPriority w:val="0"/>
    <w:rPr>
      <w:rFonts w:ascii="Courier New" w:hAnsi="Courier New"/>
    </w:rPr>
  </w:style>
  <w:style w:type="character" w:customStyle="1" w:styleId="12">
    <w:name w:val="arrow_up"/>
    <w:basedOn w:val="5"/>
    <w:qFormat/>
    <w:uiPriority w:val="0"/>
  </w:style>
  <w:style w:type="character" w:customStyle="1" w:styleId="13">
    <w:name w:val="text12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text13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5">
    <w:name w:val="btn_down_disable"/>
    <w:basedOn w:val="5"/>
    <w:qFormat/>
    <w:uiPriority w:val="0"/>
  </w:style>
  <w:style w:type="character" w:customStyle="1" w:styleId="16">
    <w:name w:val="mark"/>
    <w:basedOn w:val="5"/>
    <w:qFormat/>
    <w:uiPriority w:val="0"/>
    <w:rPr>
      <w:color w:val="911C11"/>
    </w:rPr>
  </w:style>
  <w:style w:type="character" w:customStyle="1" w:styleId="17">
    <w:name w:val="mark01"/>
    <w:basedOn w:val="5"/>
    <w:qFormat/>
    <w:uiPriority w:val="0"/>
    <w:rPr>
      <w:color w:val="369017"/>
    </w:rPr>
  </w:style>
  <w:style w:type="character" w:customStyle="1" w:styleId="18">
    <w:name w:val="fronttime"/>
    <w:basedOn w:val="5"/>
    <w:qFormat/>
    <w:uiPriority w:val="0"/>
    <w:rPr>
      <w:color w:val="5E5E5E"/>
    </w:rPr>
  </w:style>
  <w:style w:type="character" w:customStyle="1" w:styleId="19">
    <w:name w:val="ico_down"/>
    <w:basedOn w:val="5"/>
    <w:qFormat/>
    <w:uiPriority w:val="0"/>
  </w:style>
  <w:style w:type="character" w:customStyle="1" w:styleId="20">
    <w:name w:val="ico_down1"/>
    <w:basedOn w:val="5"/>
    <w:qFormat/>
    <w:uiPriority w:val="0"/>
  </w:style>
  <w:style w:type="character" w:customStyle="1" w:styleId="21">
    <w:name w:val="ico_down2"/>
    <w:basedOn w:val="5"/>
    <w:qFormat/>
    <w:uiPriority w:val="0"/>
  </w:style>
  <w:style w:type="character" w:customStyle="1" w:styleId="22">
    <w:name w:val="arrow_down"/>
    <w:basedOn w:val="5"/>
    <w:qFormat/>
    <w:uiPriority w:val="0"/>
  </w:style>
  <w:style w:type="character" w:customStyle="1" w:styleId="23">
    <w:name w:val="btn_down2"/>
    <w:basedOn w:val="5"/>
    <w:qFormat/>
    <w:uiPriority w:val="0"/>
  </w:style>
  <w:style w:type="character" w:customStyle="1" w:styleId="24">
    <w:name w:val="btn_up2"/>
    <w:basedOn w:val="5"/>
    <w:qFormat/>
    <w:uiPriority w:val="0"/>
  </w:style>
  <w:style w:type="character" w:customStyle="1" w:styleId="25">
    <w:name w:val="btn_up_disable"/>
    <w:basedOn w:val="5"/>
    <w:qFormat/>
    <w:uiPriority w:val="0"/>
  </w:style>
  <w:style w:type="character" w:customStyle="1" w:styleId="26">
    <w:name w:val="red20"/>
    <w:basedOn w:val="5"/>
    <w:qFormat/>
    <w:uiPriority w:val="0"/>
  </w:style>
  <w:style w:type="character" w:customStyle="1" w:styleId="27">
    <w:name w:val="ico"/>
    <w:basedOn w:val="5"/>
    <w:qFormat/>
    <w:uiPriority w:val="0"/>
  </w:style>
  <w:style w:type="character" w:customStyle="1" w:styleId="28">
    <w:name w:val="zj-long"/>
    <w:basedOn w:val="5"/>
    <w:qFormat/>
    <w:uiPriority w:val="0"/>
    <w:rPr>
      <w:vanish/>
    </w:rPr>
  </w:style>
  <w:style w:type="character" w:customStyle="1" w:styleId="29">
    <w:name w:val="bor1"/>
    <w:basedOn w:val="5"/>
    <w:qFormat/>
    <w:uiPriority w:val="0"/>
  </w:style>
  <w:style w:type="character" w:customStyle="1" w:styleId="30">
    <w:name w:val="btn_up"/>
    <w:basedOn w:val="5"/>
    <w:qFormat/>
    <w:uiPriority w:val="0"/>
  </w:style>
  <w:style w:type="character" w:customStyle="1" w:styleId="31">
    <w:name w:val="btn_down"/>
    <w:basedOn w:val="5"/>
    <w:qFormat/>
    <w:uiPriority w:val="0"/>
  </w:style>
  <w:style w:type="character" w:customStyle="1" w:styleId="32">
    <w:name w:val="red18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2021-10-29T03:50:00Z</cp:lastPrinted>
  <dcterms:modified xsi:type="dcterms:W3CDTF">2021-11-11T08:01:49Z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KSOSaveFontToCloudKey">
    <vt:lpwstr>231943770_embed</vt:lpwstr>
  </property>
  <property fmtid="{D5CDD505-2E9C-101B-9397-08002B2CF9AE}" pid="4" name="ICV">
    <vt:lpwstr>463C1E283A81487587EDABDB4A25D348</vt:lpwstr>
  </property>
</Properties>
</file>