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val="en-US" w:eastAsia="zh-CN"/>
        </w:rPr>
        <w:t>2020-2021学年度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校历第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eastAsia="zh-CN"/>
        </w:rPr>
        <w:t>八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周校领导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接待日安排的通知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各院、部、处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根据《天津体育学院校领导接待日制度》规定及近期工作安排，校历第</w:t>
      </w:r>
      <w:r>
        <w:rPr>
          <w:rFonts w:hint="eastAsia" w:ascii="仿宋_GB2312" w:eastAsia="仿宋_GB2312"/>
          <w:sz w:val="32"/>
          <w:szCs w:val="32"/>
          <w:lang w:eastAsia="zh-CN"/>
        </w:rPr>
        <w:t>八</w:t>
      </w:r>
      <w:r>
        <w:rPr>
          <w:rFonts w:hint="eastAsia" w:ascii="仿宋_GB2312" w:eastAsia="仿宋_GB2312"/>
          <w:sz w:val="32"/>
          <w:szCs w:val="32"/>
        </w:rPr>
        <w:t>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由党委书记王欢同志和副院长张卫国同志接待师生来访。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时间：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）下午14: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0至1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地点：行政楼4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03、行政楼413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党委书记王欢同志主持学校党委全面工作，分管党委办公室、国际交流、港澳台事务、巡察工作。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副院长张卫国同志分管本科教学、招生、场馆、赛事服务、继续教育、财务、网络安全和信息化工作。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相关事项：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来访人员须如实填写《天津体育学院校领导接待日预约申请表》（见附件），并于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/>
          <w:sz w:val="32"/>
          <w:szCs w:val="32"/>
        </w:rPr>
        <w:t>日前发送电子邮件至办公室信箱（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HYPERLINK "https://mailhz.qiye.163.com/js6/javascript:;"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</w:rPr>
        <w:t>ybgs@tjus.edu.cn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），以便统筹安排。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接待安排如有变动，以临时通知为准。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联系人：王静，联系电话：23012024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：天津体育学院校领导接待日预约申请表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t>天津体育学院</w:t>
      </w:r>
      <w:r>
        <w:rPr>
          <w:rFonts w:hint="eastAsia" w:ascii="仿宋_GB2312" w:eastAsia="仿宋_GB2312" w:cs="仿宋_GB2312"/>
          <w:sz w:val="32"/>
          <w:szCs w:val="32"/>
        </w:rPr>
        <w:t>办公室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19</w:t>
      </w:r>
      <w:r>
        <w:rPr>
          <w:rFonts w:hint="eastAsia" w:ascii="仿宋_GB2312" w:eastAsia="仿宋_GB2312" w:cs="仿宋_GB2312"/>
          <w:sz w:val="32"/>
          <w:szCs w:val="32"/>
        </w:rPr>
        <w:t>日</w:t>
      </w:r>
    </w:p>
    <w:p>
      <w:pPr>
        <w:rPr>
          <w:rFonts w:hint="eastAsia" w:ascii="黑体" w:eastAsia="黑体" w:cs="方正小标宋_GBK"/>
          <w:sz w:val="32"/>
          <w:szCs w:val="32"/>
        </w:rPr>
      </w:pPr>
    </w:p>
    <w:p>
      <w:pPr>
        <w:rPr>
          <w:rFonts w:hint="eastAsia" w:ascii="黑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3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320" w:lineRule="exact"/>
        <w:jc w:val="left"/>
        <w:rPr>
          <w:rFonts w:hint="eastAsia" w:asci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3F686AD-FA70-4B53-B4F1-79F0EE71E0F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354A116-6E35-42C7-891B-5703F4FAE2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C2193F9-93E5-4355-ACAF-EC4FD343A86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B98FB39-2CB9-419D-ACDF-9CBFF1514F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5BF44FF-B0FF-4413-9371-9DE19C81A58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A04CB32-07BF-46A2-83A4-E1C8D02414C1}"/>
  </w:font>
  <w:font w:name="方正小标宋_GBK">
    <w:panose1 w:val="03000502000000000000"/>
    <w:charset w:val="86"/>
    <w:family w:val="script"/>
    <w:pitch w:val="default"/>
    <w:sig w:usb0="00000001" w:usb1="080E0000" w:usb2="00000000" w:usb3="00000000" w:csb0="00040000" w:csb1="00000000"/>
    <w:embedRegular r:id="rId7" w:fontKey="{33CE6E4A-52E5-4F5C-AAC3-5E5433E4470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043C004-9C02-4557-BD55-955695EB11BB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9" w:fontKey="{7DC28B79-E31D-4B34-9451-0A210436FEED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797597"/>
    <w:rsid w:val="01F02B8D"/>
    <w:rsid w:val="042243BF"/>
    <w:rsid w:val="044F1CFA"/>
    <w:rsid w:val="057D278D"/>
    <w:rsid w:val="05C1761D"/>
    <w:rsid w:val="06102E6B"/>
    <w:rsid w:val="086667E4"/>
    <w:rsid w:val="0A5465B2"/>
    <w:rsid w:val="0E5D46E2"/>
    <w:rsid w:val="0F2C1CBA"/>
    <w:rsid w:val="0F9C6FCC"/>
    <w:rsid w:val="12084E27"/>
    <w:rsid w:val="150A7DEE"/>
    <w:rsid w:val="1555131A"/>
    <w:rsid w:val="15743FB9"/>
    <w:rsid w:val="15E72598"/>
    <w:rsid w:val="17532EE1"/>
    <w:rsid w:val="180F30E3"/>
    <w:rsid w:val="1E612738"/>
    <w:rsid w:val="1F431432"/>
    <w:rsid w:val="225F6CDE"/>
    <w:rsid w:val="2310108D"/>
    <w:rsid w:val="23E90BB0"/>
    <w:rsid w:val="247C7D77"/>
    <w:rsid w:val="26976DA6"/>
    <w:rsid w:val="26C54A12"/>
    <w:rsid w:val="29796228"/>
    <w:rsid w:val="2C8A6F49"/>
    <w:rsid w:val="2D7C2B6A"/>
    <w:rsid w:val="35840111"/>
    <w:rsid w:val="37DB1144"/>
    <w:rsid w:val="38797597"/>
    <w:rsid w:val="3AA54DDD"/>
    <w:rsid w:val="3B1C557C"/>
    <w:rsid w:val="3BE777DC"/>
    <w:rsid w:val="3D2F3D6F"/>
    <w:rsid w:val="3E073BD6"/>
    <w:rsid w:val="40312E4D"/>
    <w:rsid w:val="41F94A28"/>
    <w:rsid w:val="481237C9"/>
    <w:rsid w:val="4C186D4B"/>
    <w:rsid w:val="50317618"/>
    <w:rsid w:val="53AC4B4B"/>
    <w:rsid w:val="549068E0"/>
    <w:rsid w:val="5B853F75"/>
    <w:rsid w:val="5C903795"/>
    <w:rsid w:val="606F50B0"/>
    <w:rsid w:val="6133211E"/>
    <w:rsid w:val="62B92D8C"/>
    <w:rsid w:val="63EE555C"/>
    <w:rsid w:val="65B0485F"/>
    <w:rsid w:val="67B723EF"/>
    <w:rsid w:val="69D611F7"/>
    <w:rsid w:val="6C044CD3"/>
    <w:rsid w:val="6C3A2073"/>
    <w:rsid w:val="6D535020"/>
    <w:rsid w:val="6E857291"/>
    <w:rsid w:val="6FF91C8F"/>
    <w:rsid w:val="700E5966"/>
    <w:rsid w:val="718D1026"/>
    <w:rsid w:val="71B90875"/>
    <w:rsid w:val="73680257"/>
    <w:rsid w:val="75EA6CED"/>
    <w:rsid w:val="782015F2"/>
    <w:rsid w:val="7B791698"/>
    <w:rsid w:val="7DBB18C5"/>
    <w:rsid w:val="7E2D1642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  <w:sz w:val="18"/>
      <w:szCs w:val="18"/>
    </w:rPr>
  </w:style>
  <w:style w:type="character" w:styleId="6">
    <w:name w:val="FollowedHyperlink"/>
    <w:basedOn w:val="4"/>
    <w:qFormat/>
    <w:uiPriority w:val="0"/>
    <w:rPr>
      <w:color w:val="800080"/>
      <w:u w:val="none"/>
    </w:rPr>
  </w:style>
  <w:style w:type="character" w:styleId="7">
    <w:name w:val="Emphasis"/>
    <w:basedOn w:val="4"/>
    <w:qFormat/>
    <w:uiPriority w:val="0"/>
  </w:style>
  <w:style w:type="character" w:styleId="8">
    <w:name w:val="Hyperlink"/>
    <w:basedOn w:val="4"/>
    <w:qFormat/>
    <w:uiPriority w:val="0"/>
    <w:rPr>
      <w:color w:val="0000FF"/>
      <w:u w:val="none"/>
    </w:rPr>
  </w:style>
  <w:style w:type="character" w:styleId="9">
    <w:name w:val="HTML Cite"/>
    <w:basedOn w:val="4"/>
    <w:qFormat/>
    <w:uiPriority w:val="0"/>
  </w:style>
  <w:style w:type="character" w:styleId="10">
    <w:name w:val="HTML Sample"/>
    <w:basedOn w:val="4"/>
    <w:qFormat/>
    <w:uiPriority w:val="0"/>
    <w:rPr>
      <w:rFonts w:ascii="Courier New" w:hAnsi="Courier New"/>
    </w:rPr>
  </w:style>
  <w:style w:type="character" w:customStyle="1" w:styleId="11">
    <w:name w:val="arrow_up"/>
    <w:basedOn w:val="4"/>
    <w:qFormat/>
    <w:uiPriority w:val="0"/>
  </w:style>
  <w:style w:type="character" w:customStyle="1" w:styleId="12">
    <w:name w:val="text12"/>
    <w:basedOn w:val="4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3">
    <w:name w:val="text13"/>
    <w:basedOn w:val="4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btn_down_disable"/>
    <w:basedOn w:val="4"/>
    <w:qFormat/>
    <w:uiPriority w:val="0"/>
  </w:style>
  <w:style w:type="character" w:customStyle="1" w:styleId="15">
    <w:name w:val="mark"/>
    <w:basedOn w:val="4"/>
    <w:qFormat/>
    <w:uiPriority w:val="0"/>
    <w:rPr>
      <w:color w:val="911C11"/>
    </w:rPr>
  </w:style>
  <w:style w:type="character" w:customStyle="1" w:styleId="16">
    <w:name w:val="mark01"/>
    <w:basedOn w:val="4"/>
    <w:qFormat/>
    <w:uiPriority w:val="0"/>
    <w:rPr>
      <w:color w:val="369017"/>
    </w:rPr>
  </w:style>
  <w:style w:type="character" w:customStyle="1" w:styleId="17">
    <w:name w:val="fronttime"/>
    <w:basedOn w:val="4"/>
    <w:qFormat/>
    <w:uiPriority w:val="0"/>
    <w:rPr>
      <w:color w:val="5E5E5E"/>
    </w:rPr>
  </w:style>
  <w:style w:type="character" w:customStyle="1" w:styleId="18">
    <w:name w:val="ico_down"/>
    <w:basedOn w:val="4"/>
    <w:qFormat/>
    <w:uiPriority w:val="0"/>
  </w:style>
  <w:style w:type="character" w:customStyle="1" w:styleId="19">
    <w:name w:val="ico_down1"/>
    <w:basedOn w:val="4"/>
    <w:qFormat/>
    <w:uiPriority w:val="0"/>
  </w:style>
  <w:style w:type="character" w:customStyle="1" w:styleId="20">
    <w:name w:val="ico_down2"/>
    <w:basedOn w:val="4"/>
    <w:qFormat/>
    <w:uiPriority w:val="0"/>
  </w:style>
  <w:style w:type="character" w:customStyle="1" w:styleId="21">
    <w:name w:val="arrow_down"/>
    <w:basedOn w:val="4"/>
    <w:qFormat/>
    <w:uiPriority w:val="0"/>
  </w:style>
  <w:style w:type="character" w:customStyle="1" w:styleId="22">
    <w:name w:val="btn_down2"/>
    <w:basedOn w:val="4"/>
    <w:qFormat/>
    <w:uiPriority w:val="0"/>
  </w:style>
  <w:style w:type="character" w:customStyle="1" w:styleId="23">
    <w:name w:val="btn_up2"/>
    <w:basedOn w:val="4"/>
    <w:qFormat/>
    <w:uiPriority w:val="0"/>
  </w:style>
  <w:style w:type="character" w:customStyle="1" w:styleId="24">
    <w:name w:val="btn_up_disable"/>
    <w:basedOn w:val="4"/>
    <w:qFormat/>
    <w:uiPriority w:val="0"/>
  </w:style>
  <w:style w:type="character" w:customStyle="1" w:styleId="25">
    <w:name w:val="red20"/>
    <w:basedOn w:val="4"/>
    <w:qFormat/>
    <w:uiPriority w:val="0"/>
  </w:style>
  <w:style w:type="character" w:customStyle="1" w:styleId="26">
    <w:name w:val="ico"/>
    <w:basedOn w:val="4"/>
    <w:qFormat/>
    <w:uiPriority w:val="0"/>
  </w:style>
  <w:style w:type="character" w:customStyle="1" w:styleId="27">
    <w:name w:val="zj-long"/>
    <w:basedOn w:val="4"/>
    <w:qFormat/>
    <w:uiPriority w:val="0"/>
    <w:rPr>
      <w:vanish/>
    </w:rPr>
  </w:style>
  <w:style w:type="character" w:customStyle="1" w:styleId="28">
    <w:name w:val="bor1"/>
    <w:basedOn w:val="4"/>
    <w:qFormat/>
    <w:uiPriority w:val="0"/>
  </w:style>
  <w:style w:type="character" w:customStyle="1" w:styleId="29">
    <w:name w:val="btn_up"/>
    <w:basedOn w:val="4"/>
    <w:qFormat/>
    <w:uiPriority w:val="0"/>
  </w:style>
  <w:style w:type="character" w:customStyle="1" w:styleId="30">
    <w:name w:val="btn_down"/>
    <w:basedOn w:val="4"/>
    <w:qFormat/>
    <w:uiPriority w:val="0"/>
  </w:style>
  <w:style w:type="character" w:customStyle="1" w:styleId="31">
    <w:name w:val="red18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王静</cp:lastModifiedBy>
  <cp:lastPrinted>2019-03-13T03:24:00Z</cp:lastPrinted>
  <dcterms:modified xsi:type="dcterms:W3CDTF">2021-04-19T04:52:11Z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231943770_embed</vt:lpwstr>
  </property>
  <property fmtid="{D5CDD505-2E9C-101B-9397-08002B2CF9AE}" pid="4" name="ICV">
    <vt:lpwstr>CED34B60BDEA4A99A70230CB83160E80</vt:lpwstr>
  </property>
</Properties>
</file>