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四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周校领导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由党委副书记、院长吉承恕同志和</w:t>
      </w:r>
      <w:r>
        <w:rPr>
          <w:rFonts w:hint="eastAsia" w:ascii="仿宋_GB2312" w:eastAsia="仿宋_GB2312"/>
          <w:sz w:val="32"/>
          <w:szCs w:val="32"/>
          <w:lang w:eastAsia="zh-CN"/>
        </w:rPr>
        <w:t>市纪委监委驻天津体育学院纪检监察组组长裴军同志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23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05、行政楼418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党委副书记、院长吉承恕同志</w:t>
      </w:r>
      <w:r>
        <w:rPr>
          <w:rFonts w:hint="eastAsia" w:ascii="仿宋_GB2312" w:eastAsia="仿宋_GB2312"/>
          <w:sz w:val="32"/>
          <w:szCs w:val="32"/>
        </w:rPr>
        <w:t>主持学校行政全面工作</w:t>
      </w:r>
      <w:r>
        <w:rPr>
          <w:rFonts w:hint="eastAsia" w:ascii="仿宋_GB2312" w:eastAsia="仿宋_GB2312"/>
          <w:sz w:val="32"/>
          <w:szCs w:val="32"/>
          <w:lang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分管院长办公室、审计、发展战略研究工作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市纪委监委驻天津体育学院纪检监察组组长裴军同志分管纪检、监察工作。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15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BD1E92C-D736-440D-8477-A67E38E1E24F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DB76756C-4F13-487E-88A0-F53D9F852B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B5CD20-F19B-4994-9838-7DEE88896CF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EE549B9-FE63-4D64-AE02-06DEDBA216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CAF24CC-8B4F-48BD-84D9-710729E7758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C220A72-7E75-41C2-8E30-93C3B12857C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E6D6FEE-23CC-4701-B531-15562BBBCA5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1BB4A16-7AB4-4765-9E7E-39F77811BFF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C4C3712-6D70-4659-88D8-D014084A0D5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797597"/>
    <w:rsid w:val="01F02B8D"/>
    <w:rsid w:val="042243BF"/>
    <w:rsid w:val="044F1CFA"/>
    <w:rsid w:val="057D278D"/>
    <w:rsid w:val="05C1761D"/>
    <w:rsid w:val="06102E6B"/>
    <w:rsid w:val="086667E4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310108D"/>
    <w:rsid w:val="23E90BB0"/>
    <w:rsid w:val="247C7D77"/>
    <w:rsid w:val="26976DA6"/>
    <w:rsid w:val="26C54A12"/>
    <w:rsid w:val="278B1CC7"/>
    <w:rsid w:val="28C7196A"/>
    <w:rsid w:val="29796228"/>
    <w:rsid w:val="2C8A6F49"/>
    <w:rsid w:val="2D7C2B6A"/>
    <w:rsid w:val="3359155C"/>
    <w:rsid w:val="35840111"/>
    <w:rsid w:val="37DB1144"/>
    <w:rsid w:val="38797597"/>
    <w:rsid w:val="3B1C557C"/>
    <w:rsid w:val="3BE777DC"/>
    <w:rsid w:val="3D2F3D6F"/>
    <w:rsid w:val="3E073BD6"/>
    <w:rsid w:val="41F94A28"/>
    <w:rsid w:val="481237C9"/>
    <w:rsid w:val="4C186D4B"/>
    <w:rsid w:val="4CA667D2"/>
    <w:rsid w:val="4CCC0EFD"/>
    <w:rsid w:val="4FE776A1"/>
    <w:rsid w:val="50317618"/>
    <w:rsid w:val="53AC4B4B"/>
    <w:rsid w:val="549068E0"/>
    <w:rsid w:val="55CB71B9"/>
    <w:rsid w:val="59DC532A"/>
    <w:rsid w:val="5B853F75"/>
    <w:rsid w:val="5E9553B1"/>
    <w:rsid w:val="606F50B0"/>
    <w:rsid w:val="6133211E"/>
    <w:rsid w:val="62B92D8C"/>
    <w:rsid w:val="63EE555C"/>
    <w:rsid w:val="64797560"/>
    <w:rsid w:val="64C114D9"/>
    <w:rsid w:val="65B0485F"/>
    <w:rsid w:val="67B723EF"/>
    <w:rsid w:val="68F07036"/>
    <w:rsid w:val="69D611F7"/>
    <w:rsid w:val="6C044CD3"/>
    <w:rsid w:val="6C3A2073"/>
    <w:rsid w:val="6C550722"/>
    <w:rsid w:val="6D535020"/>
    <w:rsid w:val="6E857291"/>
    <w:rsid w:val="6FF91C8F"/>
    <w:rsid w:val="700E5966"/>
    <w:rsid w:val="707E1370"/>
    <w:rsid w:val="718D1026"/>
    <w:rsid w:val="71B90875"/>
    <w:rsid w:val="7282239E"/>
    <w:rsid w:val="72A870F9"/>
    <w:rsid w:val="73680257"/>
    <w:rsid w:val="73A0324C"/>
    <w:rsid w:val="75EA6CED"/>
    <w:rsid w:val="77DC4D33"/>
    <w:rsid w:val="782015F2"/>
    <w:rsid w:val="797B66AD"/>
    <w:rsid w:val="7ACE4B2F"/>
    <w:rsid w:val="7B2F0975"/>
    <w:rsid w:val="7B791698"/>
    <w:rsid w:val="7D3B1855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2021-09-15T01:38:22Z</cp:lastPrinted>
  <dcterms:modified xsi:type="dcterms:W3CDTF">2021-09-15T03:16:22Z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231943770_embed</vt:lpwstr>
  </property>
</Properties>
</file>