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六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周校领导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六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由党委书记王欢同志、副院长宋爱军同志接待师生来访。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03、行政楼412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党委书记王欢同志主持学校党委全面工作，分管党委办公室、国际交流、港澳台事务、巡察工作。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副院长宋爱军同志分管人事、基建、国有资产管理、后勤、保卫工作。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ind w:firstLine="5120" w:firstLineChars="1600"/>
        <w:rPr>
          <w:rFonts w:hint="eastAsia" w:ascii="黑体" w:eastAsia="黑体" w:cs="方正小标宋_GBK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7E23BA-710E-45E2-9048-79EF3A282F2E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71F23164-BEA2-4C68-BDA8-8990CB8D16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D2B6A7D-B6DB-4085-8F00-780FE02213C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DC7160A-0279-4D9A-9264-5BFAAB034D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CD34A04-4AFA-4440-A1AA-69BC5D73851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A48FB72-8F07-4D99-903D-FAA18D65633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A8C2770-AED3-4A93-A86B-2954857A962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DEE2B6B-2851-44D9-8C74-09C4FA63851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3613D51-EB9F-401C-A91E-0EA0E6756B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E445628"/>
    <w:rsid w:val="1E612738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C8A6F49"/>
    <w:rsid w:val="2D7C2B6A"/>
    <w:rsid w:val="3359155C"/>
    <w:rsid w:val="35840111"/>
    <w:rsid w:val="37DB1144"/>
    <w:rsid w:val="38797597"/>
    <w:rsid w:val="3B1C557C"/>
    <w:rsid w:val="3BE777DC"/>
    <w:rsid w:val="3D2F3D6F"/>
    <w:rsid w:val="3D4F135A"/>
    <w:rsid w:val="3E073BD6"/>
    <w:rsid w:val="3F9D101F"/>
    <w:rsid w:val="41F94A28"/>
    <w:rsid w:val="481237C9"/>
    <w:rsid w:val="4C186D4B"/>
    <w:rsid w:val="4CA667D2"/>
    <w:rsid w:val="4CCC0EFD"/>
    <w:rsid w:val="4FE776A1"/>
    <w:rsid w:val="50317618"/>
    <w:rsid w:val="53AC4B4B"/>
    <w:rsid w:val="549068E0"/>
    <w:rsid w:val="55CB71B9"/>
    <w:rsid w:val="59DC532A"/>
    <w:rsid w:val="5B853F75"/>
    <w:rsid w:val="5E9553B1"/>
    <w:rsid w:val="606F50B0"/>
    <w:rsid w:val="6133211E"/>
    <w:rsid w:val="62B92D8C"/>
    <w:rsid w:val="63EE555C"/>
    <w:rsid w:val="64797560"/>
    <w:rsid w:val="64C114D9"/>
    <w:rsid w:val="65B0485F"/>
    <w:rsid w:val="66DF20E8"/>
    <w:rsid w:val="67B723EF"/>
    <w:rsid w:val="68F07036"/>
    <w:rsid w:val="695D7E72"/>
    <w:rsid w:val="69D611F7"/>
    <w:rsid w:val="6C044CD3"/>
    <w:rsid w:val="6C3A2073"/>
    <w:rsid w:val="6C550722"/>
    <w:rsid w:val="6D535020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7DC4D33"/>
    <w:rsid w:val="782015F2"/>
    <w:rsid w:val="797B66AD"/>
    <w:rsid w:val="7ACE4B2F"/>
    <w:rsid w:val="7B2F0975"/>
    <w:rsid w:val="7B791698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2021-09-15T01:38:00Z</cp:lastPrinted>
  <dcterms:modified xsi:type="dcterms:W3CDTF">2021-09-30T07:05:39Z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231943770_embed</vt:lpwstr>
  </property>
  <property fmtid="{D5CDD505-2E9C-101B-9397-08002B2CF9AE}" pid="4" name="ICV">
    <vt:lpwstr>463C1E283A81487587EDABDB4A25D348</vt:lpwstr>
  </property>
</Properties>
</file>